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25" w:rsidRDefault="00814551">
      <w:pPr>
        <w:ind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1042465</wp:posOffset>
            </wp:positionH>
            <wp:positionV relativeFrom="paragraph">
              <wp:posOffset>563880</wp:posOffset>
            </wp:positionV>
            <wp:extent cx="3377974" cy="1050925"/>
            <wp:effectExtent l="0" t="0" r="0" b="0"/>
            <wp:wrapNone/>
            <wp:docPr id="2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74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 w:themeColor="text1"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4318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814551" w:rsidRDefault="0081455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814551" w:rsidRDefault="00E96F46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 w:rsidRPr="00E96F46"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  <w:lang w:val="zh-CN"/>
                                </w:rPr>
                                <w:t>山东金谷控股集团有限公司</w:t>
                              </w:r>
                            </w:p>
                            <w:p w:rsidR="00E96F46" w:rsidRDefault="00814551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</w:t>
                              </w:r>
                              <w:r w:rsidR="00E96F46" w:rsidRPr="00E96F46">
                                <w:rPr>
                                  <w:rFonts w:ascii="宋体" w:hAnsi="宋体" w:hint="eastAsia"/>
                                  <w:szCs w:val="21"/>
                                </w:rPr>
                                <w:t>淄博高新区医药创新中心总部大观</w:t>
                              </w:r>
                            </w:p>
                            <w:p w:rsidR="00814551" w:rsidRDefault="00814551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 w:rsidR="001F45DD">
                                <w:rPr>
                                  <w:szCs w:val="21"/>
                                </w:rPr>
                                <w:t>****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 w:rsidR="001F45DD">
                                <w:rPr>
                                  <w:rFonts w:ascii="宋体" w:hAnsi="宋体"/>
                                  <w:szCs w:val="21"/>
                                </w:rPr>
                                <w:t xml:space="preserve">********    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 w:rsidR="001F45DD">
                                <w:rPr>
                                  <w:rFonts w:hint="eastAsia"/>
                                  <w:szCs w:val="21"/>
                                </w:rPr>
                                <w:t>*</w:t>
                              </w:r>
                              <w:r w:rsidR="001F45DD">
                                <w:rPr>
                                  <w:szCs w:val="21"/>
                                </w:rPr>
                                <w:t>***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 w:rsidR="001F45DD">
                                <w:rPr>
                                  <w:rFonts w:ascii="宋体" w:hAnsi="宋体"/>
                                  <w:szCs w:val="21"/>
                                </w:rPr>
                                <w:t>********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4" o:spid="_x0000_s1026" style="width:419.4pt;height:258.45pt;mso-position-horizontal-relative:char;mso-position-vertical-relative:line" coordsize="53263,3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">
                <v:rect id="矩形 120" o:spid="_x0000_s1027" style="position:absolute;width:53263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" filled="f" stroked="f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1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" fillcolor="silver" stroked="f">
                  <v:textbox>
                    <w:txbxContent>
                      <w:p w:rsidR="00814551" w:rsidRDefault="0081455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122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814551" w:rsidRDefault="00E96F46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 w:rsidRPr="00E96F46">
                          <w:rPr>
                            <w:rFonts w:ascii="黑体" w:eastAsia="黑体" w:hAnsi="宋体" w:hint="eastAsia"/>
                            <w:sz w:val="28"/>
                            <w:szCs w:val="28"/>
                            <w:lang w:val="zh-CN"/>
                          </w:rPr>
                          <w:t>山东金谷控股集团有限公司</w:t>
                        </w:r>
                      </w:p>
                      <w:p w:rsidR="00E96F46" w:rsidRDefault="00814551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</w:t>
                        </w:r>
                        <w:r w:rsidR="00E96F46" w:rsidRPr="00E96F46">
                          <w:rPr>
                            <w:rFonts w:ascii="宋体" w:hAnsi="宋体" w:hint="eastAsia"/>
                            <w:szCs w:val="21"/>
                          </w:rPr>
                          <w:t>淄博高新区医药创新中心总部大观</w:t>
                        </w:r>
                      </w:p>
                      <w:p w:rsidR="00814551" w:rsidRDefault="00814551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 w:rsidR="001F45DD">
                          <w:rPr>
                            <w:szCs w:val="21"/>
                          </w:rPr>
                          <w:t>****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 w:rsidR="001F45DD">
                          <w:rPr>
                            <w:rFonts w:ascii="宋体" w:hAnsi="宋体"/>
                            <w:szCs w:val="21"/>
                          </w:rPr>
                          <w:t xml:space="preserve">********    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传真：</w:t>
                        </w:r>
                        <w:r w:rsidR="001F45DD">
                          <w:rPr>
                            <w:rFonts w:hint="eastAsia"/>
                            <w:szCs w:val="21"/>
                          </w:rPr>
                          <w:t>*</w:t>
                        </w:r>
                        <w:r w:rsidR="001F45DD">
                          <w:rPr>
                            <w:szCs w:val="21"/>
                          </w:rPr>
                          <w:t>***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 w:rsidR="001F45DD">
                          <w:rPr>
                            <w:rFonts w:ascii="宋体" w:hAnsi="宋体"/>
                            <w:szCs w:val="21"/>
                          </w:rPr>
                          <w:t>********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3625" w:rsidRDefault="002A3625">
      <w:pPr>
        <w:ind w:firstLineChars="0" w:firstLine="0"/>
        <w:rPr>
          <w:color w:val="000000" w:themeColor="text1"/>
        </w:rPr>
      </w:pPr>
    </w:p>
    <w:p w:rsidR="002A3625" w:rsidRDefault="002A3625">
      <w:pPr>
        <w:ind w:firstLineChars="0" w:firstLine="0"/>
        <w:rPr>
          <w:color w:val="000000" w:themeColor="text1"/>
        </w:rPr>
      </w:pPr>
    </w:p>
    <w:p w:rsidR="002A3625" w:rsidRDefault="002A3625">
      <w:pPr>
        <w:ind w:firstLineChars="0" w:firstLine="0"/>
        <w:rPr>
          <w:color w:val="000000" w:themeColor="text1"/>
        </w:rPr>
      </w:pPr>
    </w:p>
    <w:p w:rsidR="002A3625" w:rsidRDefault="002A3625">
      <w:pPr>
        <w:ind w:firstLineChars="0" w:firstLine="0"/>
        <w:rPr>
          <w:color w:val="000000" w:themeColor="text1"/>
        </w:rPr>
      </w:pPr>
    </w:p>
    <w:p w:rsidR="002A3625" w:rsidRDefault="003506D1">
      <w:pPr>
        <w:ind w:firstLineChars="100" w:firstLine="522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完善诚信库</w:t>
      </w:r>
      <w:r w:rsidR="00814551">
        <w:rPr>
          <w:b/>
          <w:color w:val="000000" w:themeColor="text1"/>
          <w:sz w:val="52"/>
          <w:szCs w:val="52"/>
        </w:rPr>
        <w:t>操作手册</w:t>
      </w: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="360"/>
        <w:rPr>
          <w:color w:val="000000" w:themeColor="text1"/>
        </w:rPr>
      </w:pPr>
    </w:p>
    <w:p w:rsidR="002A3625" w:rsidRDefault="002A3625">
      <w:pPr>
        <w:pStyle w:val="IndentNormal"/>
        <w:ind w:firstLineChars="0" w:firstLine="0"/>
        <w:rPr>
          <w:color w:val="000000" w:themeColor="text1"/>
        </w:rPr>
      </w:pPr>
    </w:p>
    <w:p w:rsidR="002A3625" w:rsidRDefault="002A3625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  <w:sectPr w:rsidR="002A36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2A3625" w:rsidRDefault="002A3625">
      <w:pPr>
        <w:ind w:firstLineChars="0" w:firstLine="0"/>
        <w:rPr>
          <w:color w:val="000000" w:themeColor="text1"/>
        </w:rPr>
      </w:pPr>
    </w:p>
    <w:p w:rsidR="002A3625" w:rsidRDefault="00814551">
      <w:pPr>
        <w:pStyle w:val="1"/>
        <w:rPr>
          <w:color w:val="000000" w:themeColor="text1"/>
        </w:rPr>
      </w:pPr>
      <w:bookmarkStart w:id="0" w:name="_Toc27362"/>
      <w:bookmarkStart w:id="1" w:name="_Toc30458"/>
      <w:r>
        <w:rPr>
          <w:color w:val="000000" w:themeColor="text1"/>
        </w:rPr>
        <w:t>网上交易平台</w:t>
      </w:r>
      <w:bookmarkEnd w:id="0"/>
      <w:bookmarkEnd w:id="1"/>
      <w:r w:rsidR="00B12A0D">
        <w:rPr>
          <w:rFonts w:hint="eastAsia"/>
          <w:color w:val="000000" w:themeColor="text1"/>
        </w:rPr>
        <w:t>会员端</w:t>
      </w:r>
    </w:p>
    <w:p w:rsidR="002A3625" w:rsidRDefault="00814551">
      <w:pPr>
        <w:rPr>
          <w:color w:val="000000" w:themeColor="text1"/>
        </w:rPr>
      </w:pPr>
      <w:r>
        <w:rPr>
          <w:color w:val="000000" w:themeColor="text1"/>
        </w:rPr>
        <w:t>本系统主要提供给各类投标</w:t>
      </w:r>
      <w:r>
        <w:rPr>
          <w:rFonts w:hint="eastAsia"/>
          <w:color w:val="000000" w:themeColor="text1"/>
        </w:rPr>
        <w:t>单位</w:t>
      </w:r>
      <w:r>
        <w:rPr>
          <w:color w:val="000000" w:themeColor="text1"/>
        </w:rPr>
        <w:t>使用，实现投标</w:t>
      </w:r>
      <w:r>
        <w:rPr>
          <w:rFonts w:hint="eastAsia"/>
          <w:color w:val="000000" w:themeColor="text1"/>
        </w:rPr>
        <w:t>单位</w:t>
      </w:r>
      <w:r>
        <w:rPr>
          <w:color w:val="000000" w:themeColor="text1"/>
        </w:rPr>
        <w:t>注册、诚信库管理、投标</w:t>
      </w:r>
      <w:r>
        <w:rPr>
          <w:rFonts w:hint="eastAsia"/>
          <w:color w:val="000000" w:themeColor="text1"/>
        </w:rPr>
        <w:t>单位</w:t>
      </w:r>
      <w:r>
        <w:rPr>
          <w:color w:val="000000" w:themeColor="text1"/>
        </w:rPr>
        <w:t>网上交易业务处理、业务查询等功能。</w:t>
      </w:r>
    </w:p>
    <w:p w:rsidR="002A3625" w:rsidRDefault="00B12A0D">
      <w:pPr>
        <w:pStyle w:val="1"/>
        <w:rPr>
          <w:color w:val="000000" w:themeColor="text1"/>
        </w:rPr>
      </w:pPr>
      <w:bookmarkStart w:id="2" w:name="_Toc1967"/>
      <w:bookmarkStart w:id="3" w:name="_Toc30799"/>
      <w:r>
        <w:rPr>
          <w:rFonts w:hint="eastAsia"/>
          <w:color w:val="000000" w:themeColor="text1"/>
        </w:rPr>
        <w:t>诚信库</w:t>
      </w:r>
      <w:r w:rsidR="00814551">
        <w:rPr>
          <w:color w:val="000000" w:themeColor="text1"/>
        </w:rPr>
        <w:t>管理</w:t>
      </w:r>
      <w:bookmarkEnd w:id="2"/>
      <w:bookmarkEnd w:id="3"/>
    </w:p>
    <w:p w:rsidR="002A3625" w:rsidRDefault="00B12A0D">
      <w:pPr>
        <w:pStyle w:val="2"/>
        <w:rPr>
          <w:color w:val="000000" w:themeColor="text1"/>
        </w:rPr>
      </w:pPr>
      <w:bookmarkStart w:id="4" w:name="_Toc18967"/>
      <w:bookmarkStart w:id="5" w:name="_Toc8348"/>
      <w:r>
        <w:rPr>
          <w:rFonts w:hint="eastAsia"/>
          <w:color w:val="000000" w:themeColor="text1"/>
        </w:rPr>
        <w:t>会员</w:t>
      </w:r>
      <w:r>
        <w:rPr>
          <w:color w:val="000000" w:themeColor="text1"/>
        </w:rPr>
        <w:t>注册</w:t>
      </w:r>
      <w:bookmarkEnd w:id="4"/>
      <w:bookmarkEnd w:id="5"/>
    </w:p>
    <w:p w:rsidR="002A3625" w:rsidRDefault="00814551">
      <w:pPr>
        <w:ind w:firstLine="422"/>
        <w:rPr>
          <w:color w:val="000000" w:themeColor="text1"/>
        </w:rPr>
      </w:pPr>
      <w:r>
        <w:rPr>
          <w:b/>
          <w:color w:val="000000" w:themeColor="text1"/>
        </w:rPr>
        <w:t>功能说明：</w:t>
      </w:r>
      <w:r w:rsidR="003506D1" w:rsidRPr="003506D1">
        <w:rPr>
          <w:rFonts w:hint="eastAsia"/>
          <w:color w:val="000000" w:themeColor="text1"/>
        </w:rPr>
        <w:t>会员端</w:t>
      </w:r>
      <w:r>
        <w:rPr>
          <w:color w:val="000000" w:themeColor="text1"/>
        </w:rPr>
        <w:t>可以进行网上注册，</w:t>
      </w:r>
      <w:r>
        <w:rPr>
          <w:rFonts w:hint="eastAsia"/>
          <w:color w:val="000000" w:themeColor="text1"/>
        </w:rPr>
        <w:t>注册成功后，填写基本信息，</w:t>
      </w:r>
      <w:r>
        <w:rPr>
          <w:color w:val="000000" w:themeColor="text1"/>
        </w:rPr>
        <w:t>经过中心工作人员审核同意后，</w:t>
      </w:r>
      <w:r>
        <w:rPr>
          <w:rFonts w:hint="eastAsia"/>
          <w:color w:val="000000" w:themeColor="text1"/>
        </w:rPr>
        <w:t>该账号可以进行报名等操作</w:t>
      </w:r>
      <w:r>
        <w:rPr>
          <w:color w:val="000000" w:themeColor="text1"/>
        </w:rPr>
        <w:t>。</w:t>
      </w:r>
    </w:p>
    <w:p w:rsidR="002A3625" w:rsidRDefault="00814551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2A3625" w:rsidRPr="00814551" w:rsidRDefault="00814551" w:rsidP="00814551">
      <w:pPr>
        <w:pStyle w:val="ab"/>
        <w:numPr>
          <w:ilvl w:val="0"/>
          <w:numId w:val="9"/>
        </w:numPr>
        <w:ind w:firstLineChars="0"/>
        <w:rPr>
          <w:color w:val="000000" w:themeColor="text1"/>
        </w:rPr>
      </w:pPr>
      <w:r w:rsidRPr="00814551">
        <w:rPr>
          <w:color w:val="000000" w:themeColor="text1"/>
        </w:rPr>
        <w:t>登录交易平台，点击</w:t>
      </w:r>
      <w:r w:rsidRPr="00814551">
        <w:rPr>
          <w:rFonts w:hint="eastAsia"/>
          <w:color w:val="000000" w:themeColor="text1"/>
        </w:rPr>
        <w:t>“</w:t>
      </w:r>
      <w:r w:rsidRPr="00814551">
        <w:rPr>
          <w:color w:val="000000" w:themeColor="text1"/>
        </w:rPr>
        <w:t>免费注册</w:t>
      </w:r>
      <w:r w:rsidRPr="00814551">
        <w:rPr>
          <w:rFonts w:hint="eastAsia"/>
          <w:color w:val="000000" w:themeColor="text1"/>
        </w:rPr>
        <w:t>”。如下图：</w:t>
      </w:r>
    </w:p>
    <w:p w:rsidR="00814551" w:rsidRPr="00814551" w:rsidRDefault="00AF2258" w:rsidP="00814551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94D6222" wp14:editId="5D957AF4">
            <wp:extent cx="5248910" cy="256413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5" w:rsidRDefault="00814551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“我已阅读并</w:t>
      </w:r>
      <w:r>
        <w:rPr>
          <w:color w:val="000000" w:themeColor="text1"/>
        </w:rPr>
        <w:t>同意</w:t>
      </w:r>
      <w:r>
        <w:rPr>
          <w:rFonts w:hint="eastAsia"/>
          <w:color w:val="000000" w:themeColor="text1"/>
        </w:rPr>
        <w:t>该协议”</w:t>
      </w:r>
      <w:r>
        <w:rPr>
          <w:color w:val="000000" w:themeColor="text1"/>
        </w:rPr>
        <w:t>按钮，确认注册协议</w:t>
      </w:r>
      <w:r>
        <w:rPr>
          <w:rFonts w:hint="eastAsia"/>
          <w:color w:val="000000" w:themeColor="text1"/>
        </w:rPr>
        <w:t>。如下图：</w:t>
      </w:r>
    </w:p>
    <w:p w:rsidR="002A3625" w:rsidRDefault="00AF2258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5A35648" wp14:editId="7B6B24CD">
            <wp:extent cx="5248910" cy="25590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5" w:rsidRDefault="00814551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、填写信息，</w:t>
      </w:r>
      <w:r>
        <w:rPr>
          <w:rFonts w:hint="eastAsia"/>
          <w:color w:val="000000" w:themeColor="text1"/>
        </w:rPr>
        <w:t>选择需要注册的用户类型</w:t>
      </w:r>
      <w:r w:rsidR="003506D1">
        <w:rPr>
          <w:rFonts w:hint="eastAsia"/>
          <w:color w:val="000000" w:themeColor="text1"/>
        </w:rPr>
        <w:t>（招标人、招标代理、供应商）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“立即注册”按钮，提示注册成功</w:t>
      </w:r>
      <w:r>
        <w:rPr>
          <w:color w:val="000000" w:themeColor="text1"/>
        </w:rPr>
        <w:t>。</w:t>
      </w:r>
    </w:p>
    <w:p w:rsidR="00B12A0D" w:rsidRDefault="00AF2258">
      <w:pPr>
        <w:ind w:firstLineChars="0" w:firstLine="0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5C66AFBE" wp14:editId="13AE99BB">
            <wp:extent cx="5248910" cy="257492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5" w:rsidRDefault="00B12A0D">
      <w:pPr>
        <w:pStyle w:val="2"/>
        <w:rPr>
          <w:color w:val="000000" w:themeColor="text1"/>
        </w:rPr>
      </w:pPr>
      <w:bookmarkStart w:id="6" w:name="_Toc20182"/>
      <w:bookmarkStart w:id="7" w:name="_Toc11143"/>
      <w:r>
        <w:rPr>
          <w:rFonts w:hint="eastAsia"/>
          <w:color w:val="000000" w:themeColor="text1"/>
        </w:rPr>
        <w:t>诚信库</w:t>
      </w:r>
      <w:r w:rsidR="00814551">
        <w:rPr>
          <w:color w:val="000000" w:themeColor="text1"/>
        </w:rPr>
        <w:t>管理</w:t>
      </w:r>
      <w:bookmarkEnd w:id="6"/>
      <w:bookmarkEnd w:id="7"/>
    </w:p>
    <w:p w:rsidR="002A3625" w:rsidRDefault="00814551">
      <w:pPr>
        <w:ind w:firstLine="422"/>
        <w:rPr>
          <w:color w:val="000000" w:themeColor="text1"/>
        </w:rPr>
      </w:pPr>
      <w:r>
        <w:rPr>
          <w:b/>
          <w:color w:val="000000" w:themeColor="text1"/>
        </w:rPr>
        <w:t>功能说明：</w:t>
      </w:r>
      <w:r>
        <w:rPr>
          <w:color w:val="000000" w:themeColor="text1"/>
        </w:rPr>
        <w:t>登录后可以进行本单位基本信息的维护，录入、修改基本信息。</w:t>
      </w:r>
    </w:p>
    <w:p w:rsidR="002A3625" w:rsidRDefault="00814551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2A3625" w:rsidRPr="00B12A0D" w:rsidRDefault="00B12A0D" w:rsidP="00B12A0D">
      <w:pPr>
        <w:pStyle w:val="ab"/>
        <w:numPr>
          <w:ilvl w:val="0"/>
          <w:numId w:val="10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仔细阅读提示</w:t>
      </w:r>
      <w:proofErr w:type="gramStart"/>
      <w:r>
        <w:rPr>
          <w:rFonts w:hint="eastAsia"/>
          <w:color w:val="000000" w:themeColor="text1"/>
        </w:rPr>
        <w:t>框内容</w:t>
      </w:r>
      <w:proofErr w:type="gramEnd"/>
      <w:r>
        <w:rPr>
          <w:rFonts w:hint="eastAsia"/>
          <w:color w:val="000000" w:themeColor="text1"/>
        </w:rPr>
        <w:t>并点击</w:t>
      </w:r>
      <w:r w:rsidR="00814551" w:rsidRPr="00B12A0D">
        <w:rPr>
          <w:rFonts w:hint="eastAsia"/>
          <w:color w:val="000000" w:themeColor="text1"/>
        </w:rPr>
        <w:t>“</w:t>
      </w:r>
      <w:r w:rsidR="00196029">
        <w:rPr>
          <w:rFonts w:hint="eastAsia"/>
          <w:color w:val="000000" w:themeColor="text1"/>
        </w:rPr>
        <w:t>修改信息</w:t>
      </w:r>
      <w:r w:rsidR="00814551" w:rsidRPr="00B12A0D">
        <w:rPr>
          <w:rFonts w:hint="eastAsia"/>
          <w:color w:val="000000" w:themeColor="text1"/>
        </w:rPr>
        <w:t>”按钮</w:t>
      </w:r>
      <w:r w:rsidR="00814551" w:rsidRPr="00B12A0D">
        <w:rPr>
          <w:color w:val="000000" w:themeColor="text1"/>
        </w:rPr>
        <w:t>，</w:t>
      </w:r>
      <w:r w:rsidR="00814551" w:rsidRPr="00B12A0D">
        <w:rPr>
          <w:rFonts w:hint="eastAsia"/>
          <w:color w:val="000000" w:themeColor="text1"/>
        </w:rPr>
        <w:t>填</w:t>
      </w:r>
      <w:r>
        <w:rPr>
          <w:rFonts w:hint="eastAsia"/>
          <w:color w:val="000000" w:themeColor="text1"/>
        </w:rPr>
        <w:t>写信息并提交审核，对诚信</w:t>
      </w:r>
      <w:proofErr w:type="gramStart"/>
      <w:r>
        <w:rPr>
          <w:rFonts w:hint="eastAsia"/>
          <w:color w:val="000000" w:themeColor="text1"/>
        </w:rPr>
        <w:t>库信息</w:t>
      </w:r>
      <w:proofErr w:type="gramEnd"/>
      <w:r>
        <w:rPr>
          <w:rFonts w:hint="eastAsia"/>
          <w:color w:val="000000" w:themeColor="text1"/>
        </w:rPr>
        <w:t>进行完善</w:t>
      </w:r>
      <w:r w:rsidR="00814551" w:rsidRPr="00B12A0D">
        <w:rPr>
          <w:rFonts w:hint="eastAsia"/>
          <w:color w:val="000000" w:themeColor="text1"/>
        </w:rPr>
        <w:t>。如下图：</w:t>
      </w:r>
    </w:p>
    <w:p w:rsidR="002A3625" w:rsidRDefault="008103D1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0D42B29" wp14:editId="0660F038">
            <wp:extent cx="5248910" cy="257492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0D" w:rsidRPr="00B12A0D" w:rsidRDefault="00B12A0D" w:rsidP="00B12A0D">
      <w:pPr>
        <w:pStyle w:val="ab"/>
        <w:numPr>
          <w:ilvl w:val="0"/>
          <w:numId w:val="10"/>
        </w:numPr>
        <w:ind w:firstLineChars="0"/>
        <w:rPr>
          <w:color w:val="000000" w:themeColor="text1"/>
        </w:rPr>
      </w:pPr>
      <w:r w:rsidRPr="00B12A0D">
        <w:rPr>
          <w:rFonts w:hint="eastAsia"/>
          <w:color w:val="000000" w:themeColor="text1"/>
        </w:rPr>
        <w:t>完善诚信库内容，</w:t>
      </w:r>
      <w:r w:rsidR="00626BD3" w:rsidRPr="00B12A0D">
        <w:rPr>
          <w:rFonts w:hint="eastAsia"/>
          <w:color w:val="000000" w:themeColor="text1"/>
        </w:rPr>
        <w:t>提交相应电子件</w:t>
      </w:r>
      <w:r w:rsidR="00626BD3">
        <w:rPr>
          <w:rFonts w:hint="eastAsia"/>
          <w:color w:val="000000" w:themeColor="text1"/>
        </w:rPr>
        <w:t>，</w:t>
      </w:r>
      <w:r w:rsidRPr="00B12A0D">
        <w:rPr>
          <w:rFonts w:hint="eastAsia"/>
          <w:color w:val="000000" w:themeColor="text1"/>
        </w:rPr>
        <w:t>保存修改后，</w:t>
      </w:r>
      <w:r w:rsidR="00626BD3">
        <w:rPr>
          <w:rFonts w:hint="eastAsia"/>
          <w:color w:val="000000" w:themeColor="text1"/>
        </w:rPr>
        <w:t>点击下一步</w:t>
      </w:r>
      <w:r w:rsidR="00626BD3" w:rsidRPr="00B12A0D">
        <w:rPr>
          <w:color w:val="000000" w:themeColor="text1"/>
        </w:rPr>
        <w:t xml:space="preserve"> </w:t>
      </w:r>
    </w:p>
    <w:p w:rsidR="00B12A0D" w:rsidRPr="00B12A0D" w:rsidRDefault="006768CD" w:rsidP="00B12A0D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2A812CA0" wp14:editId="650E2165">
            <wp:extent cx="5248910" cy="246570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5" w:rsidRDefault="00814551">
      <w:pPr>
        <w:rPr>
          <w:color w:val="000000" w:themeColor="text1"/>
        </w:rPr>
      </w:pPr>
      <w:r>
        <w:rPr>
          <w:color w:val="000000" w:themeColor="text1"/>
        </w:rPr>
        <w:t>注</w:t>
      </w:r>
      <w:r w:rsidR="00626BD3">
        <w:rPr>
          <w:color w:val="000000" w:themeColor="text1"/>
        </w:rPr>
        <w:t>：</w:t>
      </w:r>
      <w:r w:rsidR="00626BD3">
        <w:rPr>
          <w:rFonts w:hint="eastAsia"/>
          <w:color w:val="000000" w:themeColor="text1"/>
        </w:rPr>
        <w:t>带有“</w:t>
      </w:r>
      <w:r w:rsidR="00626BD3" w:rsidRPr="00626BD3">
        <w:rPr>
          <w:rFonts w:hint="eastAsia"/>
          <w:color w:val="FF0000"/>
        </w:rPr>
        <w:t>*</w:t>
      </w:r>
      <w:r w:rsidR="00626BD3">
        <w:rPr>
          <w:rFonts w:hint="eastAsia"/>
          <w:color w:val="000000" w:themeColor="text1"/>
        </w:rPr>
        <w:t>”标记信息为必填选项</w:t>
      </w:r>
      <w:r>
        <w:rPr>
          <w:color w:val="000000" w:themeColor="text1"/>
        </w:rPr>
        <w:t>。</w:t>
      </w:r>
    </w:p>
    <w:p w:rsidR="00626BD3" w:rsidRPr="00626BD3" w:rsidRDefault="00626BD3" w:rsidP="00626BD3">
      <w:pPr>
        <w:pStyle w:val="ab"/>
        <w:numPr>
          <w:ilvl w:val="0"/>
          <w:numId w:val="10"/>
        </w:numPr>
        <w:ind w:firstLineChars="0"/>
        <w:rPr>
          <w:color w:val="000000" w:themeColor="text1"/>
        </w:rPr>
      </w:pPr>
      <w:r w:rsidRPr="00626BD3">
        <w:rPr>
          <w:rFonts w:hint="eastAsia"/>
          <w:color w:val="000000" w:themeColor="text1"/>
        </w:rPr>
        <w:t>确认信息无误后，点击提交信息，</w:t>
      </w:r>
      <w:r>
        <w:rPr>
          <w:rFonts w:hint="eastAsia"/>
          <w:color w:val="000000" w:themeColor="text1"/>
        </w:rPr>
        <w:t>填写签署意见，</w:t>
      </w:r>
      <w:r w:rsidRPr="00626BD3">
        <w:rPr>
          <w:rFonts w:hint="eastAsia"/>
          <w:color w:val="000000" w:themeColor="text1"/>
        </w:rPr>
        <w:t>等待管理人员审核</w:t>
      </w:r>
    </w:p>
    <w:p w:rsidR="002A3625" w:rsidRDefault="006768CD" w:rsidP="00626BD3">
      <w:pPr>
        <w:ind w:firstLineChars="0" w:firstLine="0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70E6181A" wp14:editId="31A67333">
            <wp:extent cx="5248910" cy="257238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BD3" w:rsidRPr="00626BD3" w:rsidRDefault="00626BD3" w:rsidP="00626BD3">
      <w:pPr>
        <w:pStyle w:val="ab"/>
        <w:numPr>
          <w:ilvl w:val="0"/>
          <w:numId w:val="10"/>
        </w:numPr>
        <w:ind w:firstLineChars="0"/>
        <w:rPr>
          <w:color w:val="000000" w:themeColor="text1"/>
        </w:rPr>
      </w:pPr>
      <w:r w:rsidRPr="00626BD3">
        <w:rPr>
          <w:rFonts w:hint="eastAsia"/>
          <w:color w:val="000000" w:themeColor="text1"/>
        </w:rPr>
        <w:t>审核通过后，正常使用网站功能</w:t>
      </w:r>
    </w:p>
    <w:p w:rsidR="003506D1" w:rsidRPr="00626BD3" w:rsidRDefault="003506D1" w:rsidP="00626BD3">
      <w:pPr>
        <w:ind w:firstLineChars="0" w:firstLine="0"/>
        <w:rPr>
          <w:rFonts w:hint="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974360" wp14:editId="68A67DD7">
            <wp:extent cx="5248910" cy="2633980"/>
            <wp:effectExtent l="0" t="0" r="8890" b="0"/>
            <wp:docPr id="1916" name="图片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3506D1" w:rsidRPr="00626BD3">
      <w:footerReference w:type="default" r:id="rId22"/>
      <w:footerReference w:type="first" r:id="rId23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61C" w:rsidRDefault="0019161C">
      <w:pPr>
        <w:spacing w:line="240" w:lineRule="auto"/>
      </w:pPr>
      <w:r>
        <w:separator/>
      </w:r>
    </w:p>
  </w:endnote>
  <w:endnote w:type="continuationSeparator" w:id="0">
    <w:p w:rsidR="0019161C" w:rsidRDefault="00191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19161C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-4715070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3506D1">
          <w:rPr>
            <w:rFonts w:hint="eastAsia"/>
            <w:lang w:val="zh-CN"/>
          </w:rPr>
          <w:t>国泰新点软件股份有限公司</w:t>
        </w:r>
        <w:r w:rsidR="003506D1">
          <w:rPr>
            <w:rFonts w:hint="eastAsia"/>
            <w:lang w:val="zh-CN"/>
          </w:rPr>
          <w:t xml:space="preserve">  0512-58188000</w:t>
        </w:r>
      </w:sdtContent>
    </w:sdt>
    <w:r w:rsidR="00814551">
      <w:fldChar w:fldCharType="begin"/>
    </w:r>
    <w:r w:rsidR="00814551">
      <w:instrText xml:space="preserve"> PAGE </w:instrText>
    </w:r>
    <w:r w:rsidR="00814551">
      <w:fldChar w:fldCharType="separate"/>
    </w:r>
    <w:r w:rsidR="001768A5">
      <w:rPr>
        <w:noProof/>
      </w:rPr>
      <w:t>2</w:t>
    </w:r>
    <w:r w:rsidR="00814551">
      <w:fldChar w:fldCharType="end"/>
    </w:r>
    <w:r w:rsidR="00814551">
      <w:rPr>
        <w:lang w:val="zh-CN"/>
      </w:rPr>
      <w:t>/</w:t>
    </w:r>
    <w:r w:rsidR="00814551">
      <w:rPr>
        <w:rFonts w:hint="eastAsia"/>
      </w:rPr>
      <w:t>598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19161C" w:rsidP="003506D1">
    <w:pPr>
      <w:pStyle w:val="a4"/>
      <w:pBdr>
        <w:top w:val="single" w:sz="24" w:space="5" w:color="A5A5A5" w:themeColor="accent3"/>
      </w:pBdr>
      <w:spacing w:line="240" w:lineRule="auto"/>
      <w:ind w:firstLine="360"/>
    </w:pPr>
    <w:sdt>
      <w:sdtPr>
        <w:rPr>
          <w:lang w:val="zh-CN"/>
        </w:rPr>
        <w:alias w:val="公司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814551">
          <w:rPr>
            <w:rFonts w:hint="eastAsia"/>
            <w:lang w:val="zh-CN"/>
          </w:rPr>
          <w:t>国泰新点软件股份有限公司</w:t>
        </w:r>
        <w:r w:rsidR="00814551">
          <w:rPr>
            <w:rFonts w:hint="eastAsia"/>
            <w:lang w:val="zh-CN"/>
          </w:rPr>
          <w:t xml:space="preserve">  0512-58188000</w:t>
        </w:r>
      </w:sdtContent>
    </w:sdt>
  </w:p>
  <w:p w:rsidR="00814551" w:rsidRDefault="0081455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61C" w:rsidRDefault="0019161C">
      <w:pPr>
        <w:spacing w:line="240" w:lineRule="auto"/>
      </w:pPr>
      <w:r>
        <w:separator/>
      </w:r>
    </w:p>
  </w:footnote>
  <w:footnote w:type="continuationSeparator" w:id="0">
    <w:p w:rsidR="0019161C" w:rsidRDefault="00191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5"/>
      <w:pBdr>
        <w:bottom w:val="thickThinSmallGap" w:sz="24" w:space="1" w:color="622423"/>
      </w:pBdr>
      <w:spacing w:line="240" w:lineRule="auto"/>
      <w:ind w:firstLineChars="500" w:firstLine="90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138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t>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</w:t>
    </w:r>
    <w:r>
      <w:t>CS-XM-</w:t>
    </w:r>
    <w:r>
      <w:rPr>
        <w:rFonts w:hint="eastAsia"/>
      </w:rPr>
      <w:t>CZSC</w:t>
    </w:r>
    <w:r>
      <w:rPr>
        <w:rFonts w:hint="eastAsia"/>
      </w:rPr>
      <w:t>张家港</w:t>
    </w:r>
    <w:r>
      <w:rPr>
        <w:rFonts w:hint="eastAsia"/>
      </w:rPr>
      <w:t xml:space="preserve">2019022702-TBR01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 w:rsidR="00814551" w:rsidRDefault="00814551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551" w:rsidRDefault="00814551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C2FED7"/>
    <w:multiLevelType w:val="singleLevel"/>
    <w:tmpl w:val="B3C2FED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CD141483"/>
    <w:multiLevelType w:val="singleLevel"/>
    <w:tmpl w:val="CD141483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F8A1CB78"/>
    <w:multiLevelType w:val="singleLevel"/>
    <w:tmpl w:val="F8A1CB78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597C551F"/>
    <w:multiLevelType w:val="singleLevel"/>
    <w:tmpl w:val="597C551F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8D0A450"/>
    <w:multiLevelType w:val="multilevel"/>
    <w:tmpl w:val="68D0A450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000FDCF"/>
    <w:multiLevelType w:val="singleLevel"/>
    <w:tmpl w:val="7000FDCF"/>
    <w:lvl w:ilvl="0">
      <w:start w:val="7"/>
      <w:numFmt w:val="decimal"/>
      <w:suff w:val="nothing"/>
      <w:lvlText w:val="%1、"/>
      <w:lvlJc w:val="left"/>
    </w:lvl>
  </w:abstractNum>
  <w:abstractNum w:abstractNumId="8" w15:restartNumberingAfterBreak="0">
    <w:nsid w:val="70734277"/>
    <w:multiLevelType w:val="hybridMultilevel"/>
    <w:tmpl w:val="2DA469C6"/>
    <w:lvl w:ilvl="0" w:tplc="4BB25D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B497463"/>
    <w:multiLevelType w:val="hybridMultilevel"/>
    <w:tmpl w:val="880CD326"/>
    <w:lvl w:ilvl="0" w:tplc="F27AF9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4D07E7"/>
    <w:rsid w:val="001768A5"/>
    <w:rsid w:val="0019161C"/>
    <w:rsid w:val="00196029"/>
    <w:rsid w:val="001F45DD"/>
    <w:rsid w:val="00291400"/>
    <w:rsid w:val="002A3625"/>
    <w:rsid w:val="0034793D"/>
    <w:rsid w:val="003506D1"/>
    <w:rsid w:val="00626BD3"/>
    <w:rsid w:val="006768CD"/>
    <w:rsid w:val="00754B3A"/>
    <w:rsid w:val="008103D1"/>
    <w:rsid w:val="00814551"/>
    <w:rsid w:val="00AF2258"/>
    <w:rsid w:val="00B12A0D"/>
    <w:rsid w:val="00BC14C1"/>
    <w:rsid w:val="00CC355D"/>
    <w:rsid w:val="00DF01C4"/>
    <w:rsid w:val="00E96F46"/>
    <w:rsid w:val="00ED2C73"/>
    <w:rsid w:val="00F64F6E"/>
    <w:rsid w:val="01A622E6"/>
    <w:rsid w:val="01FA43E3"/>
    <w:rsid w:val="04F40627"/>
    <w:rsid w:val="06C4227C"/>
    <w:rsid w:val="081B007C"/>
    <w:rsid w:val="08350E53"/>
    <w:rsid w:val="09376BA6"/>
    <w:rsid w:val="094D46FB"/>
    <w:rsid w:val="0BAF21A0"/>
    <w:rsid w:val="0BDD244D"/>
    <w:rsid w:val="0C323FA7"/>
    <w:rsid w:val="0C6B2090"/>
    <w:rsid w:val="0C867F78"/>
    <w:rsid w:val="0DBB50E2"/>
    <w:rsid w:val="0ECA22C3"/>
    <w:rsid w:val="11595BCF"/>
    <w:rsid w:val="11EA6266"/>
    <w:rsid w:val="13110CEA"/>
    <w:rsid w:val="14353662"/>
    <w:rsid w:val="15A43DAB"/>
    <w:rsid w:val="15E22046"/>
    <w:rsid w:val="163F4C32"/>
    <w:rsid w:val="16641497"/>
    <w:rsid w:val="16E01CDA"/>
    <w:rsid w:val="16E55FDE"/>
    <w:rsid w:val="18592C04"/>
    <w:rsid w:val="19003288"/>
    <w:rsid w:val="1BF73AD1"/>
    <w:rsid w:val="1C403309"/>
    <w:rsid w:val="1C493A60"/>
    <w:rsid w:val="1DC82124"/>
    <w:rsid w:val="1F341E6E"/>
    <w:rsid w:val="22C35C56"/>
    <w:rsid w:val="23375601"/>
    <w:rsid w:val="23A50BD2"/>
    <w:rsid w:val="251C3C2E"/>
    <w:rsid w:val="261A11BC"/>
    <w:rsid w:val="26581F50"/>
    <w:rsid w:val="287D13C5"/>
    <w:rsid w:val="2A6C6B01"/>
    <w:rsid w:val="2AF778D0"/>
    <w:rsid w:val="2BAF7959"/>
    <w:rsid w:val="2CAD10E7"/>
    <w:rsid w:val="2DD7131E"/>
    <w:rsid w:val="2DFF2CDD"/>
    <w:rsid w:val="2E4E5712"/>
    <w:rsid w:val="2E7550D3"/>
    <w:rsid w:val="3095741A"/>
    <w:rsid w:val="30E276F9"/>
    <w:rsid w:val="316F11CE"/>
    <w:rsid w:val="3179320B"/>
    <w:rsid w:val="3436446F"/>
    <w:rsid w:val="38933D9D"/>
    <w:rsid w:val="38EF47A9"/>
    <w:rsid w:val="3BA8542C"/>
    <w:rsid w:val="3BE000FD"/>
    <w:rsid w:val="3CD414BD"/>
    <w:rsid w:val="3D927A08"/>
    <w:rsid w:val="3E9A4BFE"/>
    <w:rsid w:val="3F9C56F9"/>
    <w:rsid w:val="3FFD2DC3"/>
    <w:rsid w:val="401C521B"/>
    <w:rsid w:val="40FF52A5"/>
    <w:rsid w:val="41735523"/>
    <w:rsid w:val="449E3EC3"/>
    <w:rsid w:val="458D7FE8"/>
    <w:rsid w:val="467154C2"/>
    <w:rsid w:val="470B037E"/>
    <w:rsid w:val="47EE67D9"/>
    <w:rsid w:val="48AD1BDA"/>
    <w:rsid w:val="4AEE710A"/>
    <w:rsid w:val="4BAB21A4"/>
    <w:rsid w:val="4BC7706E"/>
    <w:rsid w:val="4C0B495A"/>
    <w:rsid w:val="4C316320"/>
    <w:rsid w:val="4C884B12"/>
    <w:rsid w:val="522715FA"/>
    <w:rsid w:val="52881E98"/>
    <w:rsid w:val="52C75EB8"/>
    <w:rsid w:val="535221B6"/>
    <w:rsid w:val="545C19D1"/>
    <w:rsid w:val="556C63AA"/>
    <w:rsid w:val="56BD5A9C"/>
    <w:rsid w:val="57DF0BA6"/>
    <w:rsid w:val="59D4416C"/>
    <w:rsid w:val="5ACA473C"/>
    <w:rsid w:val="5E0D1853"/>
    <w:rsid w:val="6039349E"/>
    <w:rsid w:val="603D4181"/>
    <w:rsid w:val="60891DB7"/>
    <w:rsid w:val="611806C0"/>
    <w:rsid w:val="612B6691"/>
    <w:rsid w:val="62536BD9"/>
    <w:rsid w:val="675E2EEB"/>
    <w:rsid w:val="67E1206E"/>
    <w:rsid w:val="68B22FF2"/>
    <w:rsid w:val="6A307BF9"/>
    <w:rsid w:val="6AE26FAA"/>
    <w:rsid w:val="6BE940A5"/>
    <w:rsid w:val="6D3B3365"/>
    <w:rsid w:val="6D535020"/>
    <w:rsid w:val="6D735ACE"/>
    <w:rsid w:val="70EE51FE"/>
    <w:rsid w:val="7347712D"/>
    <w:rsid w:val="790E6C44"/>
    <w:rsid w:val="794D07E7"/>
    <w:rsid w:val="7A576E3B"/>
    <w:rsid w:val="7ABB703F"/>
    <w:rsid w:val="7B5F2EB2"/>
    <w:rsid w:val="7C4D63EB"/>
    <w:rsid w:val="7CD724F4"/>
    <w:rsid w:val="7EC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F7D6A2"/>
  <w15:docId w15:val="{F3545F1D-A156-49EC-9A64-FCA07DC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120" w:after="120"/>
      <w:ind w:left="0" w:firstLineChars="0" w:firstLine="0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outlineLvl w:val="4"/>
    </w:pPr>
    <w:rPr>
      <w:b/>
      <w:szCs w:val="22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50">
    <w:name w:val="toc 5"/>
    <w:basedOn w:val="a"/>
    <w:next w:val="a"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qFormat/>
    <w:pPr>
      <w:spacing w:line="240" w:lineRule="auto"/>
      <w:ind w:firstLineChars="600" w:firstLine="1260"/>
    </w:p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character" w:customStyle="1" w:styleId="40">
    <w:name w:val="标题 4 字符"/>
    <w:link w:val="4"/>
    <w:qFormat/>
    <w:rPr>
      <w:b/>
      <w:bCs/>
      <w:sz w:val="24"/>
      <w:szCs w:val="28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paragraph" w:styleId="ab">
    <w:name w:val="List Paragraph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37</TotalTime>
  <Pages>5</Pages>
  <Words>70</Words>
  <Characters>400</Characters>
  <Application>Microsoft Office Word</Application>
  <DocSecurity>0</DocSecurity>
  <Lines>3</Lines>
  <Paragraphs>1</Paragraphs>
  <ScaleCrop>false</ScaleCrop>
  <Company>国泰新点软件股份有限公司  0512-58188000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董浩</dc:creator>
  <cp:lastModifiedBy>NTKO</cp:lastModifiedBy>
  <cp:revision>21</cp:revision>
  <dcterms:created xsi:type="dcterms:W3CDTF">2022-09-29T08:31:00Z</dcterms:created>
  <dcterms:modified xsi:type="dcterms:W3CDTF">2022-09-29T09:08:00Z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